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w14:paraId="7770501C" w:rsidR="009D3D31" w:rsidRPr="00E32DE0" w:rsidRDefault="009D3D31" w:rsidP="00C96C09">
      <w:pPr>
        <w:spacing w:line="288" w:lineRule="auto"/>
        <w:rPr>
          <w:b/>
          <w:color w:val="FFFFFF"/>
          <w:sz w:val="40"/>
          <w:szCs w:val="40"/>
        </w:rPr>
      </w:pPr>
      <w:r>
        <w:rPr>
          <w:noProof/>
        </w:rPr>
        <w:pict w14:anchorId="39DD8B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46.4pt;margin-top:-18pt;width:103.6pt;height:126pt;z-index:251659264">
            <v:imagedata r:id="rId5" o:title=""/>
          </v:shape>
        </w:pict>
      </w:r>
      <w:r w:rsidRPr="00C96C09">
        <w:rPr>
          <w:b/>
          <w:color w:val="FFFFFF"/>
          <w:sz w:val="40"/>
          <w:szCs w:val="40"/>
          <w:highlight w:val="black"/>
        </w:rPr>
        <w:t>David Wong Weng Hoe</w:t>
      </w:r>
      <w:r>
        <w:rPr>
          <w:b/>
          <w:color w:val="FFFFFF"/>
          <w:sz w:val="40"/>
          <w:szCs w:val="40"/>
        </w:rPr>
        <w:t xml:space="preserve">            </w:t>
      </w:r>
      <w:r>
        <w:rPr>
          <w:b/>
          <w:color w:val="FFFFFF"/>
          <w:sz w:val="40"/>
          <w:szCs w:val="40"/>
        </w:rPr>
        <w:tab/>
      </w:r>
      <w:r>
        <w:rPr>
          <w:b/>
          <w:color w:val="FFFFFF"/>
          <w:sz w:val="40"/>
          <w:szCs w:val="40"/>
        </w:rPr>
        <w:tab/>
      </w:r>
      <w:r>
        <w:rPr>
          <w:b/>
          <w:color w:val="FFFFFF"/>
          <w:sz w:val="40"/>
          <w:szCs w:val="40"/>
        </w:rPr>
        <w:tab/>
      </w:r>
    </w:p>
    <w:p w14:paraId="1DCA4468" w:rsidR="009D3D31" w:rsidRDefault="009D3D31" w:rsidP="00C96C09">
      <w:pPr>
        <w:pStyle w:val="Title"/>
        <w:rPr>
          <w:rFonts w:ascii="Arial" w:hAnsi="Arial" w:cs="Arial"/>
        </w:rPr>
      </w:pPr>
      <w:r>
        <w:rPr>
          <w:noProof/>
        </w:rPr>
        <w:pict w14:anchorId="221C5B7B">
          <v:shape id="Picture 2" o:spid="_x0000_s1027" type="#_x0000_t75" alt="BD18216_" style="position:absolute;left:0;text-align:left;margin-left:0;margin-top:15.3pt;width:46.75pt;height:22.5pt;z-index:-251660288;visibility:visible">
            <v:imagedata r:id="rId6" o:title=""/>
          </v:shape>
        </w:pict>
      </w:r>
    </w:p>
    <w:p w14:paraId="177CF45D" w:rsidR="009D3D31" w:rsidRDefault="009D3D31" w:rsidP="00C96C09">
      <w:pPr>
        <w:spacing w:line="288" w:lineRule="auto"/>
      </w:pPr>
      <w:r w:rsidRPr="009647E1">
        <w:rPr>
          <w:rFonts w:cs="Arial"/>
          <w:sz w:val="22"/>
          <w:szCs w:val="22"/>
        </w:rPr>
        <w:t xml:space="preserve"> 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     </w:t>
      </w:r>
      <w:r>
        <w:t>Block 202,</w:t>
      </w:r>
      <w:r w:rsidRPr="005D5E2D">
        <w:t xml:space="preserve"> </w:t>
      </w:r>
      <w:smartTag w:uri="urn:schemas-microsoft-com:office:smarttags" w:element="address">
        <w:smartTag w:uri="urn:schemas-microsoft-com:office:smarttags" w:element="Street">
          <w:r>
            <w:t>Clementi Avenue</w:t>
          </w:r>
        </w:smartTag>
      </w:smartTag>
      <w:r>
        <w:t xml:space="preserve"> 6</w:t>
      </w:r>
      <w:r w:rsidRPr="005D5E2D">
        <w:t xml:space="preserve">, </w:t>
      </w:r>
      <w:r>
        <w:t>#09-49</w:t>
      </w:r>
    </w:p>
    <w:p w14:paraId="0D77C0D7" w:rsidR="009D3D31" w:rsidRPr="005D5E2D" w:rsidRDefault="009D3D31" w:rsidP="00C96C09">
      <w:pPr>
        <w:spacing w:line="288" w:lineRule="auto"/>
        <w:ind w:firstLine="720"/>
      </w:pPr>
      <w:r>
        <w:t xml:space="preserve">     </w:t>
      </w:r>
      <w:smartTag w:uri="urn:schemas-microsoft-com:office:smarttags" w:element="country-region">
        <w:smartTag w:uri="urn:schemas-microsoft-com:office:smarttags" w:element="place">
          <w:r w:rsidRPr="005D5E2D">
            <w:t>Singapore</w:t>
          </w:r>
        </w:smartTag>
      </w:smartTag>
      <w:r>
        <w:t xml:space="preserve"> 120202</w:t>
      </w:r>
    </w:p>
    <w:p w14:paraId="0E26B7B5" w:rsidR="009D3D31" w:rsidRPr="009647E1" w:rsidRDefault="009D3D31" w:rsidP="00C96C09">
      <w:pPr>
        <w:jc w:val="both"/>
        <w:rPr>
          <w:rFonts w:cs="Arial"/>
          <w:sz w:val="22"/>
          <w:szCs w:val="22"/>
        </w:rPr>
      </w:pPr>
      <w:r>
        <w:rPr>
          <w:noProof/>
        </w:rPr>
        <w:pict w14:anchorId="44EC68C9">
          <v:shape id="Picture 3" o:spid="_x0000_s1028" type="#_x0000_t75" alt="BD18225_" style="position:absolute;left:0;text-align:left;margin-left:0;margin-top:7.6pt;width:37.4pt;height:36pt;z-index:-251659264;visibility:visible">
            <v:imagedata r:id="rId7" o:title="" grayscale="t"/>
          </v:shape>
        </w:pict>
      </w:r>
      <w:r>
        <w:rPr>
          <w:rFonts w:cs="Arial"/>
          <w:sz w:val="22"/>
          <w:szCs w:val="22"/>
        </w:rPr>
        <w:t xml:space="preserve">    </w:t>
      </w:r>
    </w:p>
    <w:p w14:paraId="65C5683A" w:rsidR="009D3D31" w:rsidRDefault="009D3D31" w:rsidP="00C96C09">
      <w:pPr>
        <w:spacing w:line="288" w:lineRule="auto"/>
      </w:pPr>
      <w:r w:rsidRPr="009647E1">
        <w:rPr>
          <w:rFonts w:cs="Arial"/>
          <w:sz w:val="22"/>
          <w:szCs w:val="22"/>
        </w:rPr>
        <w:t xml:space="preserve">  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     </w:t>
      </w:r>
      <w:r>
        <w:t xml:space="preserve">92285228 (mobile) </w:t>
      </w:r>
    </w:p>
    <w:p w14:paraId="1DDA5856" w:rsidR="009D3D31" w:rsidRDefault="009D3D31" w:rsidP="00C96C09">
      <w:pPr>
        <w:spacing w:line="288" w:lineRule="auto"/>
        <w:ind w:firstLine="720"/>
      </w:pPr>
      <w:r>
        <w:t xml:space="preserve">     67741175</w:t>
      </w:r>
      <w:r w:rsidRPr="005D5E2D">
        <w:t xml:space="preserve"> (home)</w:t>
      </w:r>
    </w:p>
    <w:p w14:paraId="1FEB4F73" w:rsidR="009D3D31" w:rsidRDefault="009D3D31" w:rsidP="00C96C09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</w:t>
      </w:r>
    </w:p>
    <w:p w14:paraId="30E70E78" w:rsidR="009D3D31" w:rsidRDefault="009D3D31" w:rsidP="00C96C09">
      <w:pPr>
        <w:rPr>
          <w:rFonts w:cs="Arial"/>
        </w:rPr>
      </w:pPr>
      <w:r w:rsidRPr="00C96C09">
        <w:rPr>
          <w:rFonts w:cs="Arial"/>
        </w:rPr>
        <w:t xml:space="preserve">Email: </w:t>
      </w:r>
      <w:hyperlink r:id="rId8" w:history="1">
        <w:r w:rsidRPr="00C96C09">
          <w:rPr>
            <w:rStyle w:val="Hyperlink"/>
            <w:rFonts w:cs="Arial"/>
          </w:rPr>
          <w:t>intergra80@hotmail.com</w:t>
        </w:r>
      </w:hyperlink>
    </w:p>
    <w:p w14:paraId="6EF4FDAC" w:rsidR="009D3D31" w:rsidRDefault="009D3D31" w:rsidP="00C96C09">
      <w:pPr>
        <w:rPr>
          <w:rFonts w:cs="Arial"/>
        </w:rPr>
      </w:pPr>
    </w:p>
    <w:p w14:paraId="6A2D1F4E" w:rsidR="009D3D31" w:rsidRDefault="009D3D31" w:rsidP="00C96C09">
      <w:pPr>
        <w:rPr>
          <w:rFonts w:cs="Arial"/>
        </w:rPr>
      </w:pPr>
    </w:p>
    <w:p w14:paraId="107CAEA1" w:rsidR="009D3D31" w:rsidRDefault="009D3D31" w:rsidP="00C96C09">
      <w:pPr>
        <w:rPr>
          <w:rFonts w:cs="Arial"/>
        </w:rPr>
      </w:pPr>
    </w:p>
    <w:p w14:paraId="1C9B57B0" w:rsidR="009D3D31" w:rsidRPr="00C96C09" w:rsidRDefault="009D3D31" w:rsidP="00C96C09">
      <w:pPr>
        <w:rPr>
          <w:rFonts w:cs="Arial"/>
        </w:rPr>
      </w:pPr>
      <w:r>
        <w:rPr>
          <w:noProof/>
        </w:rPr>
        <w:pict w14:anchorId="654CD3A5">
          <v:line id="_x0000_s1029" style="position:absolute;z-index:251658240" from="-7.2pt,-18.1pt" to="467.25pt,-18.1pt" strokeweight="4.5pt">
            <v:stroke linestyle="thinThick"/>
          </v:line>
        </w:pict>
      </w:r>
    </w:p>
    <w:p w14:paraId="2D579838" w:rsidR="009D3D31" w:rsidRPr="00697C1F" w:rsidRDefault="009D3D31" w:rsidP="00C96C09">
      <w:pPr>
        <w:jc w:val="both"/>
        <w:rPr>
          <w:rFonts w:cs="Arial"/>
          <w:b/>
          <w:bCs/>
          <w:color w:val="FFFFFF"/>
          <w:sz w:val="22"/>
          <w:szCs w:val="22"/>
        </w:rPr>
      </w:pPr>
      <w:r w:rsidRPr="00697C1F">
        <w:rPr>
          <w:rFonts w:cs="Arial"/>
          <w:b/>
          <w:bCs/>
          <w:color w:val="FFFFFF"/>
          <w:sz w:val="22"/>
          <w:szCs w:val="22"/>
          <w:highlight w:val="black"/>
        </w:rPr>
        <w:t>CAREER OBJECTIVE</w:t>
      </w:r>
    </w:p>
    <w:p w14:paraId="64DD465C" w:rsidR="009D3D31" w:rsidRDefault="009D3D31" w:rsidP="00C96C09">
      <w:pPr>
        <w:jc w:val="both"/>
        <w:rPr>
          <w:rFonts w:cs="Arial"/>
          <w:b/>
          <w:bCs/>
        </w:rPr>
      </w:pPr>
    </w:p>
    <w:p w14:paraId="5FA1BFDC" w:rsidR="009D3D31" w:rsidRPr="00C96C09" w:rsidRDefault="009D3D31" w:rsidP="00C96C09">
      <w:pPr>
        <w:rPr>
          <w:rFonts w:cs="Arial"/>
          <w:sz w:val="22"/>
          <w:szCs w:val="22"/>
        </w:rPr>
      </w:pPr>
      <w:r w:rsidRPr="00C96C09">
        <w:rPr>
          <w:rFonts w:cs="Arial"/>
          <w:sz w:val="22"/>
          <w:szCs w:val="22"/>
        </w:rPr>
        <w:t>To be an asset in the company and obtain a position that would best fit my qualifications and develop my skills for continuous career improvement.</w:t>
      </w:r>
    </w:p>
    <w:p w14:paraId="543D02FF" w:rsidR="009D3D31" w:rsidRDefault="009D3D31" w:rsidP="00C96C09">
      <w:pPr>
        <w:rPr>
          <w:rFonts w:cs="Arial"/>
        </w:rPr>
      </w:pPr>
    </w:p>
    <w:p w14:paraId="2C59D55E" w:rsidR="009D3D31" w:rsidRDefault="009D3D31" w:rsidP="00C96C09">
      <w:pPr>
        <w:rPr>
          <w:rFonts w:cs="Arial"/>
        </w:rPr>
      </w:pPr>
    </w:p>
    <w:p w14:paraId="4B91E709" w:rsidR="009D3D31" w:rsidRPr="00C96C09" w:rsidRDefault="009D3D31" w:rsidP="00C96C09">
      <w:pPr>
        <w:spacing w:line="360" w:lineRule="auto"/>
        <w:rPr>
          <w:rFonts w:cs="Arial"/>
          <w:b/>
          <w:color w:val="FFFFFF"/>
          <w:sz w:val="22"/>
          <w:szCs w:val="22"/>
        </w:rPr>
      </w:pPr>
      <w:r w:rsidRPr="00C96C09">
        <w:rPr>
          <w:rFonts w:cs="Arial"/>
          <w:b/>
          <w:color w:val="FFFFFF"/>
          <w:sz w:val="22"/>
          <w:szCs w:val="22"/>
          <w:highlight w:val="black"/>
        </w:rPr>
        <w:t>PERSONAL INFORMATION</w:t>
      </w:r>
    </w:p>
    <w:p w14:paraId="73FA7252" w:rsidR="009D3D31" w:rsidRPr="00404283" w:rsidRDefault="009D3D31" w:rsidP="00C96C09">
      <w:pPr>
        <w:rPr>
          <w:rFonts w:ascii="Verdana" w:hAnsi="Verdana"/>
          <w:b/>
          <w:color w:val="FFFFFF"/>
          <w:highlight w:val="black"/>
        </w:rPr>
      </w:pPr>
    </w:p>
    <w:p w14:paraId="380991F9" w:rsidR="009D3D31" w:rsidRPr="00C96C09" w:rsidRDefault="009D3D31" w:rsidP="00C96C09">
      <w:pPr>
        <w:spacing w:line="288" w:lineRule="auto"/>
        <w:rPr>
          <w:b/>
          <w:sz w:val="22"/>
          <w:szCs w:val="22"/>
        </w:rPr>
      </w:pPr>
      <w:r w:rsidRPr="00C96C09">
        <w:rPr>
          <w:rFonts w:cs="Arial"/>
          <w:b/>
          <w:sz w:val="22"/>
          <w:szCs w:val="22"/>
        </w:rPr>
        <w:t>Nationality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Pr="00C96C09">
        <w:rPr>
          <w:rFonts w:cs="Arial"/>
          <w:sz w:val="22"/>
          <w:szCs w:val="22"/>
        </w:rPr>
        <w:t>Singaporean</w:t>
      </w:r>
    </w:p>
    <w:p w14:paraId="5D7ECC8D" w:rsidR="009D3D31" w:rsidRPr="00C96C09" w:rsidRDefault="009D3D31" w:rsidP="00C96C09">
      <w:pPr>
        <w:spacing w:line="288" w:lineRule="auto"/>
        <w:rPr>
          <w:sz w:val="22"/>
          <w:szCs w:val="22"/>
        </w:rPr>
      </w:pPr>
      <w:r w:rsidRPr="00C96C09">
        <w:rPr>
          <w:b/>
          <w:sz w:val="22"/>
          <w:szCs w:val="22"/>
        </w:rPr>
        <w:t>NRIC Number</w:t>
      </w:r>
      <w:r w:rsidRPr="00C96C09">
        <w:rPr>
          <w:sz w:val="22"/>
          <w:szCs w:val="22"/>
        </w:rPr>
        <w:tab/>
      </w:r>
      <w:r w:rsidRPr="00C96C09">
        <w:rPr>
          <w:sz w:val="22"/>
          <w:szCs w:val="22"/>
        </w:rPr>
        <w:tab/>
      </w:r>
      <w:r w:rsidRPr="00C96C09">
        <w:rPr>
          <w:sz w:val="22"/>
          <w:szCs w:val="22"/>
        </w:rPr>
        <w:t>S8032179A</w:t>
      </w:r>
    </w:p>
    <w:p w14:paraId="05C4D749" w:rsidR="009D3D31" w:rsidRDefault="009D3D31" w:rsidP="00C96C09">
      <w:pPr>
        <w:spacing w:line="288" w:lineRule="auto"/>
        <w:rPr>
          <w:sz w:val="22"/>
          <w:szCs w:val="22"/>
        </w:rPr>
      </w:pPr>
      <w:r w:rsidRPr="00C96C09">
        <w:rPr>
          <w:b/>
          <w:sz w:val="22"/>
          <w:szCs w:val="22"/>
        </w:rPr>
        <w:t>Date of birth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smartTag w:uri="urn:schemas-microsoft-com:office:smarttags" w:element="date">
        <w:smartTagPr>
          <w:attr w:name="Year" w:val="1980"/>
          <w:attr w:name="Day" w:val="16"/>
          <w:attr w:name="Month" w:val="10"/>
          <w:attr w:name="ls" w:val="trans"/>
        </w:smartTagPr>
        <w:r>
          <w:rPr>
            <w:sz w:val="22"/>
            <w:szCs w:val="22"/>
          </w:rPr>
          <w:t>October 16, 1980</w:t>
        </w:r>
      </w:smartTag>
    </w:p>
    <w:p w14:paraId="73A8A30A" w:rsidR="009D3D31" w:rsidRDefault="009D3D31" w:rsidP="00C96C09">
      <w:pPr>
        <w:spacing w:line="288" w:lineRule="auto"/>
        <w:rPr>
          <w:sz w:val="22"/>
          <w:szCs w:val="22"/>
        </w:rPr>
      </w:pPr>
      <w:r w:rsidRPr="005D026D">
        <w:rPr>
          <w:b/>
          <w:sz w:val="22"/>
          <w:szCs w:val="22"/>
        </w:rPr>
        <w:t>Age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30 years old</w:t>
      </w:r>
    </w:p>
    <w:p w14:paraId="2F8D236B" w:rsidR="009D3D31" w:rsidRPr="005D026D" w:rsidRDefault="009D3D31" w:rsidP="005D026D">
      <w:pPr>
        <w:jc w:val="both"/>
        <w:rPr>
          <w:rFonts w:cs="Arial"/>
          <w:sz w:val="22"/>
          <w:szCs w:val="22"/>
        </w:rPr>
      </w:pPr>
      <w:r w:rsidRPr="005D026D">
        <w:rPr>
          <w:rFonts w:cs="Arial"/>
          <w:b/>
          <w:sz w:val="22"/>
          <w:szCs w:val="22"/>
        </w:rPr>
        <w:t>Marital Status</w:t>
      </w:r>
      <w:r w:rsidRPr="005D026D">
        <w:rPr>
          <w:rFonts w:cs="Arial"/>
          <w:b/>
          <w:sz w:val="22"/>
          <w:szCs w:val="22"/>
        </w:rPr>
        <w:tab/>
      </w:r>
      <w:r w:rsidRPr="005D026D">
        <w:rPr>
          <w:rFonts w:cs="Arial"/>
          <w:sz w:val="22"/>
          <w:szCs w:val="22"/>
        </w:rPr>
        <w:t>Single</w:t>
      </w:r>
    </w:p>
    <w:p w14:paraId="1BC66D69" w:rsidR="009D3D31" w:rsidRDefault="009D3D31" w:rsidP="005D026D">
      <w:pPr>
        <w:jc w:val="both"/>
        <w:rPr>
          <w:rFonts w:cs="Arial"/>
          <w:sz w:val="22"/>
          <w:szCs w:val="22"/>
        </w:rPr>
      </w:pPr>
      <w:r w:rsidRPr="005D026D">
        <w:rPr>
          <w:rFonts w:cs="Arial"/>
          <w:b/>
          <w:sz w:val="22"/>
          <w:szCs w:val="22"/>
        </w:rPr>
        <w:t>Religion</w:t>
      </w:r>
      <w:r w:rsidRPr="005D026D">
        <w:rPr>
          <w:rFonts w:cs="Arial"/>
          <w:sz w:val="22"/>
          <w:szCs w:val="22"/>
        </w:rPr>
        <w:tab/>
      </w:r>
      <w:r w:rsidRPr="005D026D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free-thinker</w:t>
      </w:r>
    </w:p>
    <w:p w14:paraId="30015511" w:rsidR="009D3D31" w:rsidRPr="005D026D" w:rsidRDefault="009D3D31" w:rsidP="005D026D">
      <w:pPr>
        <w:spacing w:line="288" w:lineRule="auto"/>
        <w:rPr>
          <w:sz w:val="22"/>
          <w:szCs w:val="22"/>
        </w:rPr>
      </w:pPr>
      <w:r w:rsidRPr="005D026D">
        <w:rPr>
          <w:b/>
          <w:sz w:val="22"/>
          <w:szCs w:val="22"/>
        </w:rPr>
        <w:t>NS Status</w:t>
      </w:r>
      <w:r w:rsidRPr="005D026D">
        <w:rPr>
          <w:b/>
          <w:sz w:val="22"/>
          <w:szCs w:val="22"/>
        </w:rPr>
        <w:tab/>
      </w:r>
      <w:r w:rsidRPr="005D026D">
        <w:rPr>
          <w:b/>
          <w:sz w:val="22"/>
          <w:szCs w:val="22"/>
        </w:rPr>
        <w:tab/>
      </w:r>
      <w:r w:rsidRPr="005D026D">
        <w:rPr>
          <w:sz w:val="22"/>
          <w:szCs w:val="22"/>
        </w:rPr>
        <w:t>ORD / Completed</w:t>
      </w:r>
    </w:p>
    <w:p w14:paraId="3911F66B" w:rsidR="009D3D31" w:rsidRDefault="009D3D31" w:rsidP="005D026D">
      <w:pPr>
        <w:jc w:val="both"/>
        <w:rPr>
          <w:rFonts w:cs="Arial"/>
          <w:sz w:val="22"/>
          <w:szCs w:val="22"/>
        </w:rPr>
      </w:pPr>
    </w:p>
    <w:p w14:paraId="3EAFEED0" w:rsidR="009D3D31" w:rsidRDefault="009D3D31" w:rsidP="005D026D">
      <w:pPr>
        <w:jc w:val="both"/>
        <w:rPr>
          <w:rFonts w:cs="Arial"/>
          <w:sz w:val="22"/>
          <w:szCs w:val="22"/>
        </w:rPr>
      </w:pPr>
    </w:p>
    <w:p w14:paraId="674E916F" w:rsidR="009D3D31" w:rsidRDefault="009D3D31" w:rsidP="005D026D">
      <w:pPr>
        <w:jc w:val="both"/>
        <w:rPr>
          <w:rFonts w:cs="Arial"/>
          <w:sz w:val="22"/>
          <w:szCs w:val="22"/>
        </w:rPr>
      </w:pPr>
    </w:p>
    <w:p w14:paraId="27A59997" w:rsidR="009D3D31" w:rsidRDefault="009D3D31" w:rsidP="005D026D">
      <w:pPr>
        <w:jc w:val="both"/>
        <w:rPr>
          <w:rFonts w:cs="Arial"/>
          <w:b/>
          <w:color w:val="FFFFFF"/>
          <w:sz w:val="22"/>
          <w:szCs w:val="22"/>
        </w:rPr>
      </w:pPr>
      <w:r w:rsidRPr="00057A73">
        <w:rPr>
          <w:rFonts w:cs="Arial"/>
          <w:b/>
          <w:color w:val="FFFFFF"/>
          <w:sz w:val="22"/>
          <w:szCs w:val="22"/>
          <w:highlight w:val="black"/>
        </w:rPr>
        <w:t>WORK EXPERIENCE</w:t>
      </w:r>
    </w:p>
    <w:p w14:paraId="5E3A8C6C" w:rsidR="009D3D31" w:rsidRDefault="009D3D31" w:rsidP="005D026D">
      <w:pPr>
        <w:pStyle w:val="BodyText"/>
        <w:spacing w:after="0" w:line="288" w:lineRule="auto"/>
        <w:rPr>
          <w:rFonts w:cs="Arial"/>
          <w:b/>
          <w:color w:val="FFFFFF"/>
          <w:spacing w:val="0"/>
          <w:sz w:val="22"/>
          <w:szCs w:val="22"/>
        </w:rPr>
      </w:pPr>
    </w:p>
    <w:p w14:paraId="11F60BF4" w:rsidR="009D3D31" w:rsidRPr="000D2629" w:rsidRDefault="009D3D31" w:rsidP="005D026D">
      <w:pPr>
        <w:pStyle w:val="BodyText"/>
        <w:spacing w:after="0" w:line="288" w:lineRule="auto"/>
      </w:pPr>
      <w:r>
        <w:rPr>
          <w:b/>
        </w:rPr>
        <w:t xml:space="preserve">(1) Company Name:       </w:t>
      </w:r>
      <w:r>
        <w:t>Planet Telecoms (S) Pte Ltd</w:t>
      </w:r>
    </w:p>
    <w:p w14:paraId="5D682856" w:rsidR="009D3D31" w:rsidRDefault="009D3D31" w:rsidP="005D026D">
      <w:pPr>
        <w:pStyle w:val="BodyText"/>
        <w:spacing w:after="0" w:line="288" w:lineRule="auto"/>
        <w:rPr>
          <w:b/>
        </w:rPr>
      </w:pPr>
      <w:r>
        <w:rPr>
          <w:b/>
        </w:rPr>
        <w:t xml:space="preserve">     Job Title:                  </w:t>
      </w:r>
      <w:r>
        <w:t>Product Specialist</w:t>
      </w:r>
    </w:p>
    <w:p w14:paraId="5145BB38" w:rsidR="009D3D31" w:rsidRDefault="009D3D31" w:rsidP="005D026D">
      <w:pPr>
        <w:pStyle w:val="BodyText"/>
        <w:spacing w:after="0" w:line="288" w:lineRule="auto"/>
      </w:pPr>
      <w:r>
        <w:rPr>
          <w:b/>
        </w:rPr>
        <w:t xml:space="preserve">     Period of Service:     </w:t>
      </w:r>
      <w:r>
        <w:t xml:space="preserve"> Nov 2006 to Present</w:t>
      </w:r>
    </w:p>
    <w:p w14:paraId="12438CB6" w:rsidR="009D3D31" w:rsidRPr="000D2629" w:rsidRDefault="009D3D31" w:rsidP="005D026D">
      <w:pPr>
        <w:pStyle w:val="BodyText"/>
        <w:spacing w:after="0" w:line="288" w:lineRule="auto"/>
      </w:pPr>
    </w:p>
    <w:p w14:paraId="132E4A28" w:rsidR="009D3D31" w:rsidRDefault="009D3D31" w:rsidP="005D026D">
      <w:pPr>
        <w:pStyle w:val="BodyText"/>
        <w:spacing w:after="0" w:line="288" w:lineRule="auto"/>
        <w:rPr>
          <w:b/>
        </w:rPr>
      </w:pPr>
      <w:r w:rsidRPr="00320267">
        <w:rPr>
          <w:b/>
        </w:rPr>
        <w:t>Responsibilities:</w:t>
      </w:r>
    </w:p>
    <w:p w14:paraId="22BB0E82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Attend to walk in customer’s queries at shop.</w:t>
      </w:r>
    </w:p>
    <w:p w14:paraId="39A28442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Up sell and cross-sell all of Starhub’s products to all customers.</w:t>
      </w:r>
    </w:p>
    <w:p w14:paraId="358C61D8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Assist Shop manager in the daily operations of the shop.</w:t>
      </w:r>
    </w:p>
    <w:p w14:paraId="5FE21EAC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Perform Cashier and receptionist duties.</w:t>
      </w:r>
    </w:p>
    <w:p w14:paraId="05EF6AC5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 xml:space="preserve">Assisting the shop manager to settle disputes at times when they are busy. </w:t>
      </w:r>
    </w:p>
    <w:p w14:paraId="38A0D1F6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Assist all colleagues in what ever difficulties they encounter in the course of work.</w:t>
      </w:r>
    </w:p>
    <w:p w14:paraId="3DE2F042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To achieve and hit given sales target</w:t>
      </w:r>
    </w:p>
    <w:p w14:paraId="78241957" w:rsidR="009D3D31" w:rsidRDefault="009D3D31" w:rsidP="005D026D">
      <w:pPr>
        <w:pStyle w:val="BodyText"/>
        <w:spacing w:after="0" w:line="288" w:lineRule="auto"/>
      </w:pPr>
    </w:p>
    <w:p w14:paraId="2C8423D9" w:rsidR="009D3D31" w:rsidRPr="00071AA7" w:rsidRDefault="009D3D31" w:rsidP="005D026D">
      <w:pPr>
        <w:pStyle w:val="BodyText"/>
        <w:spacing w:after="0" w:line="288" w:lineRule="auto"/>
      </w:pPr>
      <w:r>
        <w:rPr>
          <w:b/>
        </w:rPr>
        <w:t xml:space="preserve">Reason for leaving: </w:t>
      </w:r>
      <w:r>
        <w:t>Chanced Opportunity For New Job Offering.</w:t>
      </w:r>
    </w:p>
    <w:p w14:paraId="15F1639B" w:rsidR="009D3D31" w:rsidRDefault="009D3D31" w:rsidP="005D026D">
      <w:pPr>
        <w:pStyle w:val="BodyText"/>
        <w:spacing w:after="0" w:line="288" w:lineRule="auto"/>
        <w:rPr>
          <w:b/>
        </w:rPr>
      </w:pPr>
    </w:p>
    <w:p w14:paraId="00A8A184" w:rsidR="009D3D31" w:rsidRDefault="009D3D31" w:rsidP="005D026D">
      <w:pPr>
        <w:pStyle w:val="BodyText"/>
        <w:spacing w:after="0" w:line="288" w:lineRule="auto"/>
        <w:rPr>
          <w:b/>
        </w:rPr>
      </w:pPr>
    </w:p>
    <w:p w14:paraId="3F2DA370" w:rsidR="009D3D31" w:rsidRDefault="009D3D31" w:rsidP="005D026D">
      <w:pPr>
        <w:pStyle w:val="BodyText"/>
        <w:spacing w:after="0" w:line="288" w:lineRule="auto"/>
        <w:rPr>
          <w:b/>
        </w:rPr>
      </w:pPr>
    </w:p>
    <w:p w14:paraId="4799CADA" w:rsidR="009D3D31" w:rsidRDefault="009D3D31" w:rsidP="005D026D">
      <w:pPr>
        <w:pStyle w:val="BodyText"/>
        <w:spacing w:after="0" w:line="288" w:lineRule="auto"/>
        <w:rPr>
          <w:b/>
        </w:rPr>
      </w:pPr>
      <w:r>
        <w:rPr>
          <w:b/>
        </w:rPr>
        <w:t xml:space="preserve">(2) Company Name:        </w:t>
      </w:r>
      <w:r>
        <w:t>Future Connections Pte Ltd</w:t>
      </w:r>
    </w:p>
    <w:p w14:paraId="404EC504" w:rsidR="009D3D31" w:rsidRDefault="009D3D31" w:rsidP="005D026D">
      <w:pPr>
        <w:pStyle w:val="BodyText"/>
        <w:spacing w:after="0" w:line="288" w:lineRule="auto"/>
        <w:rPr>
          <w:b/>
        </w:rPr>
      </w:pPr>
      <w:r>
        <w:rPr>
          <w:b/>
        </w:rPr>
        <w:t xml:space="preserve">      Job Title:                  </w:t>
      </w:r>
      <w:r>
        <w:t>Sales Executive</w:t>
      </w:r>
    </w:p>
    <w:p w14:paraId="4B167ABE" w:rsidR="009D3D31" w:rsidRDefault="009D3D31" w:rsidP="005D026D">
      <w:pPr>
        <w:pStyle w:val="BodyText"/>
        <w:spacing w:after="0" w:line="288" w:lineRule="auto"/>
      </w:pPr>
      <w:r>
        <w:rPr>
          <w:b/>
        </w:rPr>
        <w:t xml:space="preserve">      Period of Service:     </w:t>
      </w:r>
      <w:r>
        <w:t>April 2004 to September 2006</w:t>
      </w:r>
    </w:p>
    <w:p w14:paraId="6E4BA4D5" w:rsidR="009D3D31" w:rsidRDefault="009D3D31" w:rsidP="005D026D">
      <w:pPr>
        <w:pStyle w:val="BodyText"/>
        <w:spacing w:after="0" w:line="288" w:lineRule="auto"/>
      </w:pPr>
    </w:p>
    <w:p w14:paraId="29CFD215" w:rsidR="009D3D31" w:rsidRDefault="009D3D31" w:rsidP="005D026D">
      <w:pPr>
        <w:pStyle w:val="BodyText"/>
        <w:spacing w:after="0" w:line="288" w:lineRule="auto"/>
        <w:rPr>
          <w:b/>
        </w:rPr>
      </w:pPr>
      <w:r w:rsidRPr="00320267">
        <w:rPr>
          <w:b/>
        </w:rPr>
        <w:t>Responsibilities:</w:t>
      </w:r>
    </w:p>
    <w:p w14:paraId="6A12C981" w:rsidR="009D3D31" w:rsidRPr="00487860" w:rsidRDefault="009D3D31" w:rsidP="005D026D">
      <w:pPr>
        <w:pStyle w:val="BodyText"/>
        <w:numPr>
          <w:ilvl w:val="0"/>
          <w:numId w:val="2"/>
        </w:numPr>
        <w:spacing w:after="0" w:line="288" w:lineRule="auto"/>
      </w:pPr>
      <w:r>
        <w:t>Assist the shop manager in running the retail outlet.</w:t>
      </w:r>
    </w:p>
    <w:p w14:paraId="39FE27CF" w:rsidR="009D3D31" w:rsidRPr="00487860" w:rsidRDefault="009D3D31" w:rsidP="005D026D">
      <w:pPr>
        <w:pStyle w:val="BodyText"/>
        <w:numPr>
          <w:ilvl w:val="0"/>
          <w:numId w:val="2"/>
        </w:numPr>
        <w:spacing w:after="0" w:line="288" w:lineRule="auto"/>
      </w:pPr>
      <w:r>
        <w:t>Promote and cross-sell SingTel’s products</w:t>
      </w:r>
      <w:r w:rsidRPr="00487860">
        <w:t>.</w:t>
      </w:r>
    </w:p>
    <w:p w14:paraId="07B2E98E" w:rsidR="009D3D31" w:rsidRPr="00487860" w:rsidRDefault="009D3D31" w:rsidP="005D026D">
      <w:pPr>
        <w:pStyle w:val="BodyText"/>
        <w:numPr>
          <w:ilvl w:val="0"/>
          <w:numId w:val="2"/>
        </w:numPr>
        <w:spacing w:after="0" w:line="288" w:lineRule="auto"/>
      </w:pPr>
      <w:r>
        <w:t>To achieve and hit given sales target</w:t>
      </w:r>
      <w:r w:rsidRPr="00487860">
        <w:t>.</w:t>
      </w:r>
    </w:p>
    <w:p w14:paraId="1A7E14AA" w:rsidR="009D3D31" w:rsidRDefault="009D3D31" w:rsidP="005D026D">
      <w:pPr>
        <w:pStyle w:val="BodyText"/>
        <w:numPr>
          <w:ilvl w:val="0"/>
          <w:numId w:val="2"/>
        </w:numPr>
        <w:spacing w:after="0" w:line="288" w:lineRule="auto"/>
      </w:pPr>
      <w:r>
        <w:t>Be responsible for the shop’s cash and stock</w:t>
      </w:r>
      <w:r w:rsidRPr="00487860">
        <w:t>.</w:t>
      </w:r>
    </w:p>
    <w:p w14:paraId="155F455E" w:rsidR="009D3D31" w:rsidRDefault="009D3D31" w:rsidP="005D026D">
      <w:pPr>
        <w:pStyle w:val="BodyText"/>
        <w:numPr>
          <w:ilvl w:val="0"/>
          <w:numId w:val="2"/>
        </w:numPr>
        <w:spacing w:after="0" w:line="288" w:lineRule="auto"/>
      </w:pPr>
      <w:r>
        <w:t xml:space="preserve">Daily maintenance of the shop’s cleanliness and tidiness.  </w:t>
      </w:r>
    </w:p>
    <w:p w14:paraId="49FEFAD1" w:rsidR="009D3D31" w:rsidRPr="00487860" w:rsidRDefault="009D3D31" w:rsidP="005D026D">
      <w:pPr>
        <w:pStyle w:val="BodyText"/>
        <w:numPr>
          <w:ilvl w:val="0"/>
          <w:numId w:val="2"/>
        </w:numPr>
        <w:spacing w:after="0" w:line="288" w:lineRule="auto"/>
      </w:pPr>
      <w:r>
        <w:t xml:space="preserve">Ensure all updates POS materials are displayed promptly. </w:t>
      </w:r>
    </w:p>
    <w:p w14:paraId="6DD90344" w:rsidR="009D3D31" w:rsidRDefault="009D3D31" w:rsidP="005D026D">
      <w:pPr>
        <w:pStyle w:val="BodyText"/>
        <w:spacing w:after="0" w:line="288" w:lineRule="auto"/>
        <w:rPr>
          <w:b/>
        </w:rPr>
      </w:pPr>
    </w:p>
    <w:p w14:paraId="66D95907" w:rsidR="009D3D31" w:rsidRPr="00071AA7" w:rsidRDefault="009D3D31" w:rsidP="005D026D">
      <w:pPr>
        <w:pStyle w:val="BodyText"/>
        <w:spacing w:after="0" w:line="288" w:lineRule="auto"/>
      </w:pPr>
      <w:r>
        <w:rPr>
          <w:b/>
        </w:rPr>
        <w:t xml:space="preserve">Reason for leaving: </w:t>
      </w:r>
      <w:r>
        <w:t>company closed down.</w:t>
      </w:r>
    </w:p>
    <w:p w14:paraId="72371FA7" w:rsidR="009D3D31" w:rsidRDefault="009D3D31" w:rsidP="005D026D">
      <w:pPr>
        <w:pStyle w:val="BodyText"/>
        <w:spacing w:after="0" w:line="288" w:lineRule="auto"/>
        <w:rPr>
          <w:b/>
        </w:rPr>
      </w:pPr>
    </w:p>
    <w:p w14:paraId="07A66C3D" w:rsidR="009D3D31" w:rsidRDefault="009D3D31" w:rsidP="005D026D">
      <w:pPr>
        <w:pStyle w:val="BodyText"/>
        <w:spacing w:after="0" w:line="288" w:lineRule="auto"/>
        <w:rPr>
          <w:b/>
        </w:rPr>
      </w:pPr>
    </w:p>
    <w:p w14:paraId="428785B7" w:rsidR="009D3D31" w:rsidRDefault="009D3D31" w:rsidP="005D026D">
      <w:pPr>
        <w:pStyle w:val="BodyText"/>
        <w:spacing w:after="0" w:line="288" w:lineRule="auto"/>
        <w:rPr>
          <w:b/>
        </w:rPr>
      </w:pPr>
      <w:r>
        <w:rPr>
          <w:b/>
        </w:rPr>
        <w:t xml:space="preserve">(3) Company Name:       </w:t>
      </w:r>
      <w:r>
        <w:t>Best Connections (Best Denki)</w:t>
      </w:r>
    </w:p>
    <w:p w14:paraId="32422234" w:rsidR="009D3D31" w:rsidRDefault="009D3D31" w:rsidP="005D026D">
      <w:pPr>
        <w:pStyle w:val="BodyText"/>
        <w:spacing w:after="0" w:line="288" w:lineRule="auto"/>
        <w:rPr>
          <w:b/>
        </w:rPr>
      </w:pPr>
      <w:r>
        <w:rPr>
          <w:b/>
        </w:rPr>
        <w:t xml:space="preserve">      Job Title:                    </w:t>
      </w:r>
      <w:r>
        <w:t>Sales Executive</w:t>
      </w:r>
    </w:p>
    <w:p w14:paraId="0AA54BBC" w:rsidR="009D3D31" w:rsidRDefault="009D3D31" w:rsidP="005D026D">
      <w:pPr>
        <w:pStyle w:val="BodyText"/>
        <w:spacing w:after="0" w:line="288" w:lineRule="auto"/>
      </w:pPr>
      <w:r>
        <w:rPr>
          <w:b/>
        </w:rPr>
        <w:t xml:space="preserve">      Period of Service:     </w:t>
      </w:r>
      <w:r>
        <w:t>Mid March 2006 to March 2005</w:t>
      </w:r>
    </w:p>
    <w:p w14:paraId="07E4AB4F" w:rsidR="009D3D31" w:rsidRDefault="009D3D31" w:rsidP="005D026D">
      <w:pPr>
        <w:pStyle w:val="BodyText"/>
        <w:spacing w:after="0" w:line="288" w:lineRule="auto"/>
      </w:pPr>
    </w:p>
    <w:p w14:paraId="5C11DCFF" w:rsidR="009D3D31" w:rsidRDefault="009D3D31" w:rsidP="005D026D">
      <w:pPr>
        <w:pStyle w:val="BodyText"/>
        <w:spacing w:after="0" w:line="288" w:lineRule="auto"/>
        <w:rPr>
          <w:b/>
        </w:rPr>
      </w:pPr>
    </w:p>
    <w:p w14:paraId="5299B9A6" w:rsidR="009D3D31" w:rsidRDefault="009D3D31" w:rsidP="005D026D">
      <w:pPr>
        <w:pStyle w:val="BodyText"/>
        <w:spacing w:after="0" w:line="288" w:lineRule="auto"/>
        <w:rPr>
          <w:b/>
        </w:rPr>
      </w:pPr>
      <w:r w:rsidRPr="00320267">
        <w:rPr>
          <w:b/>
        </w:rPr>
        <w:t>Responsibilities:</w:t>
      </w:r>
    </w:p>
    <w:p w14:paraId="4C7375B4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Attend to Customers and provide excellent customer service.</w:t>
      </w:r>
    </w:p>
    <w:p w14:paraId="3181F47D" w:rsidR="009D3D31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Ensure monthly sales target is hit.</w:t>
      </w:r>
    </w:p>
    <w:p w14:paraId="72B7511B" w:rsidR="009D3D31" w:rsidRPr="00ED6656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 xml:space="preserve">Ensure the cleanliness and the tidiness of the displays. </w:t>
      </w:r>
    </w:p>
    <w:p w14:paraId="16058531" w:rsidR="009D3D31" w:rsidRPr="00ED6656" w:rsidRDefault="009D3D31" w:rsidP="005D026D">
      <w:pPr>
        <w:pStyle w:val="BodyText"/>
        <w:numPr>
          <w:ilvl w:val="0"/>
          <w:numId w:val="1"/>
        </w:numPr>
        <w:spacing w:after="0" w:line="288" w:lineRule="auto"/>
      </w:pPr>
      <w:r>
        <w:t>To promote and sell audio products</w:t>
      </w:r>
      <w:r w:rsidRPr="00ED6656">
        <w:t>.</w:t>
      </w:r>
    </w:p>
    <w:p w14:paraId="141853A6" w:rsidR="009D3D31" w:rsidRDefault="009D3D31" w:rsidP="005D026D">
      <w:pPr>
        <w:pStyle w:val="BodyText"/>
        <w:spacing w:after="0" w:line="288" w:lineRule="auto"/>
        <w:ind w:left="360"/>
      </w:pPr>
      <w:r>
        <w:t>.</w:t>
      </w:r>
    </w:p>
    <w:p w14:paraId="321A2734" w:rsidR="009D3D31" w:rsidRDefault="009D3D31" w:rsidP="005D026D">
      <w:pPr>
        <w:pStyle w:val="BodyText"/>
        <w:spacing w:after="0" w:line="288" w:lineRule="auto"/>
      </w:pPr>
    </w:p>
    <w:p w14:paraId="24DDFA97" w:rsidR="009D3D31" w:rsidRDefault="009D3D31" w:rsidP="005D026D">
      <w:pPr>
        <w:pStyle w:val="BodyText"/>
        <w:spacing w:after="0" w:line="288" w:lineRule="auto"/>
      </w:pPr>
      <w:r>
        <w:rPr>
          <w:b/>
        </w:rPr>
        <w:t xml:space="preserve">Reason for leaving: </w:t>
      </w:r>
      <w:r>
        <w:t>wanted a change of environment</w:t>
      </w:r>
    </w:p>
    <w:p w14:paraId="47E1E706" w:rsidR="009D3D31" w:rsidRDefault="009D3D31" w:rsidP="005D026D">
      <w:pPr>
        <w:pStyle w:val="BodyText"/>
        <w:spacing w:after="0" w:line="288" w:lineRule="auto"/>
      </w:pPr>
    </w:p>
    <w:p w14:paraId="7B8489B2" w:rsidR="009D3D31" w:rsidRDefault="009D3D31" w:rsidP="005D026D">
      <w:pPr>
        <w:pStyle w:val="BodyText"/>
        <w:spacing w:after="0" w:line="288" w:lineRule="auto"/>
      </w:pPr>
    </w:p>
    <w:p w14:paraId="0308FF92" w:rsidR="009D3D31" w:rsidRDefault="009D3D31" w:rsidP="005D026D">
      <w:pPr>
        <w:pStyle w:val="BodyText"/>
        <w:spacing w:after="0" w:line="288" w:lineRule="auto"/>
        <w:rPr>
          <w:rFonts w:cs="Arial"/>
          <w:b/>
          <w:bCs/>
          <w:color w:val="FFFFFF"/>
        </w:rPr>
      </w:pPr>
      <w:r w:rsidRPr="00404283">
        <w:rPr>
          <w:rFonts w:cs="Arial"/>
          <w:b/>
          <w:bCs/>
          <w:color w:val="FFFFFF"/>
          <w:highlight w:val="black"/>
        </w:rPr>
        <w:t>EDUCATION</w:t>
      </w:r>
    </w:p>
    <w:p w14:paraId="05D509CE" w:rsidR="009D3D31" w:rsidRDefault="009D3D31" w:rsidP="005D026D">
      <w:pPr>
        <w:pStyle w:val="BodyText"/>
        <w:spacing w:after="0" w:line="288" w:lineRule="auto"/>
        <w:rPr>
          <w:rFonts w:cs="Arial"/>
          <w:b/>
          <w:bCs/>
          <w:color w:val="FFFFFF"/>
        </w:rPr>
      </w:pPr>
    </w:p>
    <w:tbl>
      <w:tblPr>
        <w:tblW w:w="0" w:type="auto"/>
        <w:tblInd w:w="108" w:type="dxa"/>
        <w:tblLook w:val="01E0"/>
      </w:tblPr>
      <w:tblGrid>
        <w:gridCol w:w="3120"/>
        <w:gridCol w:w="2160"/>
        <w:gridCol w:w="3468"/>
      </w:tblGrid>
      <w:tr w14:paraId="2F58B38D" w:rsidR="009D3D31" w:rsidRPr="002B16B8" w:rsidTr="002716CC">
        <w:tc>
          <w:tcPr>
            <w:tcW w:w="3120" w:type="dxa"/>
            <w:tcBorders>
              <w:bottom w:val="single" w:sz="4" w:space="0" w:color="auto"/>
            </w:tcBorders>
          </w:tcPr>
          <w:p w14:paraId="79E452FA" w:rsidR="009D3D31" w:rsidRPr="002B16B8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  <w:rPr>
                <w:b/>
              </w:rPr>
            </w:pPr>
            <w:r w:rsidRPr="002B16B8">
              <w:rPr>
                <w:b/>
              </w:rPr>
              <w:t>Institution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771623F5" w:rsidR="009D3D31" w:rsidRPr="002B16B8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  <w:rPr>
                <w:b/>
              </w:rPr>
            </w:pPr>
            <w:r w:rsidRPr="002B16B8">
              <w:rPr>
                <w:b/>
              </w:rPr>
              <w:t>Year of Completion</w:t>
            </w:r>
          </w:p>
        </w:tc>
        <w:tc>
          <w:tcPr>
            <w:tcW w:w="3468" w:type="dxa"/>
            <w:tcBorders>
              <w:bottom w:val="single" w:sz="4" w:space="0" w:color="auto"/>
            </w:tcBorders>
          </w:tcPr>
          <w:p w14:paraId="26FFCC6B" w:rsidR="009D3D31" w:rsidRPr="002B16B8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  <w:rPr>
                <w:b/>
              </w:rPr>
            </w:pPr>
            <w:r w:rsidRPr="002B16B8">
              <w:rPr>
                <w:b/>
              </w:rPr>
              <w:t>Qualification Attained</w:t>
            </w:r>
          </w:p>
        </w:tc>
      </w:tr>
      <w:tr w14:paraId="5C8F1ED8" w:rsidR="009D3D31" w:rsidTr="002716CC">
        <w:tc>
          <w:tcPr>
            <w:tcW w:w="3120" w:type="dxa"/>
            <w:tcBorders>
              <w:top w:val="single" w:sz="4" w:space="0" w:color="auto"/>
            </w:tcBorders>
          </w:tcPr>
          <w:p w14:paraId="6FEEE796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  <w:smartTag w:uri="urn:schemas-microsoft-com:office:smarttags" w:element="address">
              <w:smartTag w:uri="urn:schemas-microsoft-com:office:smarttags" w:element="PlaceName">
                <w:smartTag w:uri="urn:schemas-microsoft-com:office:smarttags" w:element="PlaceName">
                  <w:smartTag w:uri="urn:schemas-microsoft-com:office:smarttags" w:element="place">
                    <w:r>
                      <w:t>Boon</w:t>
                    </w:r>
                  </w:smartTag>
                </w:smartTag>
                <w:r>
                  <w:t xml:space="preserve"> </w:t>
                </w:r>
                <w:smartTag w:uri="urn:schemas-microsoft-com:office:smarttags" w:element="address">
                  <w:smartTag w:uri="urn:schemas-microsoft-com:office:smarttags" w:element="PlaceName">
                    <w:r>
                      <w:t>Lay</w:t>
                    </w:r>
                  </w:smartTag>
                </w:smartTag>
                <w:r>
                  <w:t xml:space="preserve"> </w:t>
                </w:r>
                <w:smartTag w:uri="urn:schemas-microsoft-com:office:smarttags" w:element="address">
                  <w:smartTag w:uri="urn:schemas-microsoft-com:office:smarttags" w:element="PlaceType">
                    <w:r>
                      <w:t>Secondary School</w:t>
                    </w:r>
                  </w:smartTag>
                </w:smartTag>
              </w:smartTag>
            </w:smartTag>
          </w:p>
          <w:p w14:paraId="682639DE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</w:p>
          <w:p w14:paraId="73555ED4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</w:p>
          <w:p w14:paraId="17479369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  <w:smartTag w:uri="urn:schemas-microsoft-com:office:smarttags" w:element="address">
              <w:smartTag w:uri="urn:schemas-microsoft-com:office:smarttags" w:element="PlaceName">
                <w:smartTag w:uri="urn:schemas-microsoft-com:office:smarttags" w:element="PlaceName">
                  <w:smartTag w:uri="urn:schemas-microsoft-com:office:smarttags" w:element="place">
                    <w:r>
                      <w:t>PSB</w:t>
                    </w:r>
                  </w:smartTag>
                </w:smartTag>
                <w:r>
                  <w:t xml:space="preserve"> </w:t>
                </w:r>
                <w:smartTag w:uri="urn:schemas-microsoft-com:office:smarttags" w:element="address">
                  <w:smartTag w:uri="urn:schemas-microsoft-com:office:smarttags" w:element="PlaceType">
                    <w:r>
                      <w:t>Academy</w:t>
                    </w:r>
                  </w:smartTag>
                </w:smartTag>
              </w:smartTag>
            </w:smartTag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0A90A328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  <w:r>
              <w:t>1996</w:t>
            </w:r>
          </w:p>
          <w:p w14:paraId="78B0357D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</w:p>
          <w:p w14:paraId="0D5BC924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</w:p>
          <w:p w14:paraId="6FA38970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  <w:r>
              <w:t>April 2010</w:t>
            </w:r>
          </w:p>
        </w:tc>
        <w:tc>
          <w:tcPr>
            <w:tcW w:w="3468" w:type="dxa"/>
            <w:tcBorders>
              <w:top w:val="single" w:sz="4" w:space="0" w:color="auto"/>
            </w:tcBorders>
          </w:tcPr>
          <w:p w14:paraId="47B35E93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  <w:r>
              <w:t>GCE O Level with six subjects passes.</w:t>
            </w:r>
          </w:p>
          <w:p w14:paraId="7908C5A4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</w:p>
          <w:p w14:paraId="13B84B1D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</w:p>
          <w:p w14:paraId="30FA65B9" w:rsidR="009D3D31" w:rsidRDefault="009D3D31" w:rsidP="002716CC">
            <w:pPr>
              <w:pStyle w:val="BodyText"/>
              <w:tabs>
                <w:tab w:val="left" w:pos="3960"/>
              </w:tabs>
              <w:spacing w:after="0" w:line="288" w:lineRule="auto"/>
              <w:jc w:val="left"/>
            </w:pPr>
            <w:r>
              <w:t>Diploma in Business Administration</w:t>
            </w:r>
          </w:p>
        </w:tc>
      </w:tr>
    </w:tbl>
    <w:p w14:paraId="7B5B6A8A" w:rsidR="009D3D31" w:rsidRPr="008C601F" w:rsidRDefault="009D3D31" w:rsidP="005D026D">
      <w:pPr>
        <w:pStyle w:val="BodyText"/>
        <w:spacing w:after="0" w:line="288" w:lineRule="auto"/>
      </w:pPr>
    </w:p>
    <w:p w14:paraId="45E1F723" w:rsidR="009D3D31" w:rsidRPr="005D026D" w:rsidRDefault="009D3D31" w:rsidP="005D026D">
      <w:pPr>
        <w:jc w:val="both"/>
        <w:rPr>
          <w:rFonts w:cs="Arial"/>
          <w:sz w:val="22"/>
          <w:szCs w:val="22"/>
        </w:rPr>
      </w:pPr>
    </w:p>
    <w:p w14:paraId="21DED81D" w:rsidR="009D3D31" w:rsidRPr="005D026D" w:rsidRDefault="009D3D31" w:rsidP="00C96C09">
      <w:pPr>
        <w:spacing w:line="288" w:lineRule="auto"/>
        <w:rPr>
          <w:b/>
          <w:color w:val="FFFFFF"/>
          <w:sz w:val="22"/>
          <w:szCs w:val="22"/>
        </w:rPr>
      </w:pPr>
      <w:r w:rsidRPr="005D026D">
        <w:rPr>
          <w:b/>
          <w:color w:val="FFFFFF"/>
          <w:sz w:val="22"/>
          <w:szCs w:val="22"/>
          <w:highlight w:val="black"/>
        </w:rPr>
        <w:t>SKILLS</w:t>
      </w:r>
    </w:p>
    <w:p w14:paraId="0E0CB84C" w:rsidR="009D3D31" w:rsidRDefault="009D3D31" w:rsidP="00C96C09">
      <w:pPr>
        <w:spacing w:line="288" w:lineRule="auto"/>
        <w:rPr>
          <w:b/>
          <w:sz w:val="22"/>
          <w:szCs w:val="22"/>
        </w:rPr>
      </w:pPr>
    </w:p>
    <w:p w14:paraId="2496C484" w:rsidR="009D3D31" w:rsidRDefault="009D3D31" w:rsidP="005D026D">
      <w:pPr>
        <w:pStyle w:val="BodyText"/>
        <w:numPr>
          <w:ilvl w:val="0"/>
          <w:numId w:val="3"/>
        </w:numPr>
        <w:tabs>
          <w:tab w:val="left" w:pos="3960"/>
        </w:tabs>
        <w:spacing w:after="0" w:line="288" w:lineRule="auto"/>
      </w:pPr>
      <w:r w:rsidRPr="00F95E57">
        <w:t>Public speaking and presentation skills.</w:t>
      </w:r>
    </w:p>
    <w:p w14:paraId="6C93E9C9" w:rsidR="009D3D31" w:rsidRPr="00F95E57" w:rsidRDefault="009D3D31" w:rsidP="005D026D">
      <w:pPr>
        <w:pStyle w:val="BodyText"/>
        <w:numPr>
          <w:ilvl w:val="0"/>
          <w:numId w:val="3"/>
        </w:numPr>
        <w:tabs>
          <w:tab w:val="left" w:pos="3960"/>
        </w:tabs>
        <w:spacing w:after="0" w:line="288" w:lineRule="auto"/>
      </w:pPr>
      <w:r>
        <w:t>Report Writing Skills.</w:t>
      </w:r>
    </w:p>
    <w:p w14:paraId="7B265525" w:rsidR="009D3D31" w:rsidRDefault="009D3D31" w:rsidP="005D026D">
      <w:pPr>
        <w:pStyle w:val="BodyText"/>
        <w:numPr>
          <w:ilvl w:val="0"/>
          <w:numId w:val="3"/>
        </w:numPr>
        <w:tabs>
          <w:tab w:val="left" w:pos="3960"/>
        </w:tabs>
        <w:spacing w:after="0" w:line="288" w:lineRule="auto"/>
      </w:pPr>
      <w:r>
        <w:t xml:space="preserve">Basic knowledge of </w:t>
      </w:r>
      <w:r w:rsidRPr="00F95E57">
        <w:t>Microsoft office applications: Word processing, PowerPoint presentation,</w:t>
      </w:r>
      <w:r>
        <w:t xml:space="preserve"> Excel worksheets.</w:t>
      </w:r>
    </w:p>
    <w:p w14:paraId="0ECCD087" w:rsidR="009D3D31" w:rsidRDefault="009D3D31" w:rsidP="00C96C09">
      <w:pPr>
        <w:spacing w:line="288" w:lineRule="auto"/>
        <w:rPr>
          <w:sz w:val="22"/>
          <w:szCs w:val="22"/>
        </w:rPr>
      </w:pPr>
    </w:p>
    <w:p w14:paraId="585F29A2" w:rsidR="009D3D31" w:rsidRDefault="009D3D31" w:rsidP="00C96C09">
      <w:pPr>
        <w:spacing w:line="288" w:lineRule="auto"/>
        <w:rPr>
          <w:sz w:val="22"/>
          <w:szCs w:val="22"/>
        </w:rPr>
      </w:pPr>
    </w:p>
    <w:p w14:paraId="58461FA4" w:rsidR="009D3D31" w:rsidRDefault="009D3D31" w:rsidP="00C96C09">
      <w:pPr>
        <w:spacing w:line="288" w:lineRule="auto"/>
        <w:rPr>
          <w:sz w:val="22"/>
          <w:szCs w:val="22"/>
        </w:rPr>
      </w:pPr>
    </w:p>
    <w:p w14:paraId="15B77E6F" w:rsidR="009D3D31" w:rsidRDefault="009D3D31" w:rsidP="00C96C09">
      <w:pPr>
        <w:spacing w:line="288" w:lineRule="auto"/>
        <w:rPr>
          <w:sz w:val="22"/>
          <w:szCs w:val="22"/>
        </w:rPr>
      </w:pPr>
    </w:p>
    <w:p w14:paraId="37F8A24D" w:rsidR="009D3D31" w:rsidRDefault="009D3D31" w:rsidP="00C96C09">
      <w:pPr>
        <w:spacing w:line="288" w:lineRule="auto"/>
        <w:rPr>
          <w:b/>
          <w:color w:val="FFFFFF"/>
          <w:sz w:val="22"/>
          <w:szCs w:val="22"/>
        </w:rPr>
      </w:pPr>
      <w:r w:rsidRPr="005D026D">
        <w:rPr>
          <w:b/>
          <w:color w:val="FFFFFF"/>
          <w:sz w:val="22"/>
          <w:szCs w:val="22"/>
          <w:highlight w:val="black"/>
        </w:rPr>
        <w:t>CORE-CURRICULAR ACTIVITIES / AWARDS</w:t>
      </w:r>
    </w:p>
    <w:p w14:paraId="15202D38" w:rsidR="009D3D31" w:rsidRDefault="009D3D31" w:rsidP="00C96C09">
      <w:pPr>
        <w:spacing w:line="288" w:lineRule="auto"/>
        <w:rPr>
          <w:b/>
          <w:color w:val="FFFFFF"/>
          <w:sz w:val="22"/>
          <w:szCs w:val="22"/>
        </w:rPr>
      </w:pPr>
    </w:p>
    <w:p w14:paraId="3FD10287" w:rsidR="009D3D31" w:rsidRDefault="009D3D31" w:rsidP="005D026D">
      <w:pPr>
        <w:pStyle w:val="BodyText"/>
        <w:numPr>
          <w:ilvl w:val="0"/>
          <w:numId w:val="4"/>
        </w:numPr>
        <w:spacing w:after="0" w:line="240" w:lineRule="auto"/>
      </w:pPr>
      <w:r>
        <w:t>National Cadet Corp. Joined for 4 years and achieved a rank of Master-Sergeant</w:t>
      </w:r>
    </w:p>
    <w:p w14:paraId="1EF98AF7" w:rsidR="009D3D31" w:rsidRDefault="009D3D31" w:rsidP="005D026D">
      <w:pPr>
        <w:pStyle w:val="BodyText"/>
        <w:numPr>
          <w:ilvl w:val="0"/>
          <w:numId w:val="4"/>
        </w:numPr>
        <w:spacing w:after="0" w:line="240" w:lineRule="auto"/>
      </w:pPr>
      <w:r>
        <w:t>Earth Club. (During secondary school for two years.)</w:t>
      </w:r>
    </w:p>
    <w:p w14:paraId="125645CC" w:rsidR="009D3D31" w:rsidRDefault="009D3D31" w:rsidP="005D026D">
      <w:pPr>
        <w:pStyle w:val="BodyText"/>
        <w:numPr>
          <w:ilvl w:val="0"/>
          <w:numId w:val="4"/>
        </w:numPr>
        <w:spacing w:after="0" w:line="240" w:lineRule="auto"/>
      </w:pPr>
      <w:r>
        <w:t>Science Club (During secondary school for two years.)</w:t>
      </w:r>
    </w:p>
    <w:p w14:paraId="4429F103" w:rsidR="009D3D31" w:rsidRDefault="009D3D31" w:rsidP="005D026D">
      <w:pPr>
        <w:pStyle w:val="BodyText"/>
        <w:numPr>
          <w:ilvl w:val="0"/>
          <w:numId w:val="4"/>
        </w:numPr>
        <w:spacing w:after="0" w:line="240" w:lineRule="auto"/>
      </w:pPr>
      <w:r>
        <w:t>Best Customer Service Award 2009 - 2010 (Starhub exclusive partners)</w:t>
      </w:r>
    </w:p>
    <w:p w14:paraId="3E804FB7" w:rsidR="009D3D31" w:rsidRDefault="009D3D31" w:rsidP="00C96C09">
      <w:pPr>
        <w:spacing w:line="288" w:lineRule="auto"/>
        <w:rPr>
          <w:b/>
          <w:color w:val="FFFFFF"/>
          <w:sz w:val="22"/>
          <w:szCs w:val="22"/>
        </w:rPr>
      </w:pPr>
    </w:p>
    <w:p w14:paraId="6CF5060C" w:rsidR="009D3D31" w:rsidRDefault="009D3D31" w:rsidP="00C96C09">
      <w:pPr>
        <w:spacing w:line="288" w:lineRule="auto"/>
        <w:rPr>
          <w:b/>
          <w:color w:val="FFFFFF"/>
          <w:sz w:val="22"/>
          <w:szCs w:val="22"/>
        </w:rPr>
      </w:pPr>
      <w:r w:rsidRPr="005D026D">
        <w:rPr>
          <w:b/>
          <w:color w:val="FFFFFF"/>
          <w:sz w:val="22"/>
          <w:szCs w:val="22"/>
          <w:highlight w:val="black"/>
        </w:rPr>
        <w:t>HOBBIES</w:t>
      </w:r>
    </w:p>
    <w:p w14:paraId="7B20FBB1" w:rsidR="009D3D31" w:rsidRDefault="009D3D31" w:rsidP="00C96C09">
      <w:pPr>
        <w:spacing w:line="288" w:lineRule="auto"/>
        <w:rPr>
          <w:b/>
          <w:color w:val="FFFFFF"/>
          <w:sz w:val="22"/>
          <w:szCs w:val="22"/>
        </w:rPr>
      </w:pPr>
    </w:p>
    <w:p w14:paraId="60A69FD1" w:rsidR="009D3D31" w:rsidRPr="005D026D" w:rsidRDefault="009D3D31" w:rsidP="000408F2">
      <w:pPr>
        <w:pStyle w:val="BodyText"/>
        <w:numPr>
          <w:ilvl w:val="0"/>
          <w:numId w:val="8"/>
        </w:numPr>
        <w:tabs>
          <w:tab w:val="left" w:pos="3960"/>
        </w:tabs>
        <w:spacing w:after="0" w:line="288" w:lineRule="auto"/>
        <w:rPr>
          <w:rStyle w:val="apple-style-span"/>
        </w:rPr>
      </w:pPr>
      <w:r>
        <w:t xml:space="preserve">I jogged twice weekly and swims at least twice a month. I enjoy reading and listening to music most of the time and I enjoy drinking at café at some chill-out place like </w:t>
      </w:r>
      <w:smartTag w:uri="urn:schemas-microsoft-com:office:smarttags" w:element="Street">
        <w:smartTag w:uri="urn:schemas-microsoft-com:office:smarttags" w:element="address">
          <w:r>
            <w:rPr>
              <w:rStyle w:val="apple-style-span"/>
              <w:rFonts w:cs="Arial"/>
              <w:color w:val="000000"/>
            </w:rPr>
            <w:t>Dempsey Road</w:t>
          </w:r>
        </w:smartTag>
      </w:smartTag>
      <w:r>
        <w:rPr>
          <w:rStyle w:val="apple-style-span"/>
          <w:rFonts w:cs="Arial"/>
          <w:color w:val="000000"/>
        </w:rPr>
        <w:t xml:space="preserve"> and Clarke Quay.</w:t>
      </w:r>
    </w:p>
    <w:p w14:paraId="65F866DE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</w:p>
    <w:p w14:paraId="42533A9D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</w:p>
    <w:p w14:paraId="227F11DD" w:rsidR="009D3D31" w:rsidRDefault="009D3D31" w:rsidP="005D026D">
      <w:pPr>
        <w:pStyle w:val="BodyText"/>
        <w:tabs>
          <w:tab w:val="left" w:pos="3960"/>
        </w:tabs>
        <w:spacing w:after="0" w:line="288" w:lineRule="auto"/>
        <w:rPr>
          <w:b/>
          <w:color w:val="FFFFFF"/>
          <w:sz w:val="22"/>
          <w:szCs w:val="22"/>
        </w:rPr>
      </w:pPr>
      <w:r w:rsidRPr="005D026D">
        <w:rPr>
          <w:b/>
          <w:color w:val="FFFFFF"/>
          <w:sz w:val="22"/>
          <w:szCs w:val="22"/>
          <w:highlight w:val="black"/>
        </w:rPr>
        <w:t>SALARY INFORMATION</w:t>
      </w:r>
    </w:p>
    <w:p w14:paraId="148F4C7A" w:rsidR="009D3D31" w:rsidRDefault="009D3D31" w:rsidP="005D026D">
      <w:pPr>
        <w:pStyle w:val="BodyText"/>
        <w:tabs>
          <w:tab w:val="left" w:pos="3960"/>
        </w:tabs>
        <w:spacing w:after="0" w:line="288" w:lineRule="auto"/>
        <w:rPr>
          <w:b/>
          <w:color w:val="FFFFFF"/>
          <w:sz w:val="22"/>
          <w:szCs w:val="22"/>
        </w:rPr>
      </w:pPr>
    </w:p>
    <w:p w14:paraId="44CA4996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  <w:r>
        <w:t>Last Drawn Salary: S$2800 (inclusive of commission)</w:t>
      </w:r>
    </w:p>
    <w:p w14:paraId="4809167E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  <w:r w:rsidRPr="005D5E2D">
        <w:t>Ex</w:t>
      </w:r>
      <w:r>
        <w:t>pected S</w:t>
      </w:r>
      <w:r w:rsidRPr="005D5E2D">
        <w:t xml:space="preserve">alary: </w:t>
      </w:r>
      <w:r>
        <w:t>S$1900 - $2400 (Negotiable, not inclusive of commission, incentives and transport/handphone allowances)</w:t>
      </w:r>
    </w:p>
    <w:p w14:paraId="53C34036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</w:p>
    <w:p w14:paraId="24262B59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</w:p>
    <w:p w14:paraId="0313C7AB" w:rsidR="009D3D31" w:rsidRDefault="009D3D31" w:rsidP="005D026D">
      <w:pPr>
        <w:pStyle w:val="BodyText"/>
        <w:tabs>
          <w:tab w:val="left" w:pos="3960"/>
        </w:tabs>
        <w:spacing w:after="0" w:line="288" w:lineRule="auto"/>
        <w:rPr>
          <w:rFonts w:cs="Arial"/>
          <w:b/>
          <w:bCs/>
          <w:color w:val="FFFFFF"/>
          <w:sz w:val="22"/>
          <w:szCs w:val="22"/>
        </w:rPr>
      </w:pPr>
      <w:r w:rsidRPr="005D026D">
        <w:rPr>
          <w:rFonts w:cs="Arial"/>
          <w:b/>
          <w:bCs/>
          <w:color w:val="FFFFFF"/>
          <w:sz w:val="22"/>
          <w:szCs w:val="22"/>
          <w:highlight w:val="black"/>
        </w:rPr>
        <w:t>REFERENCES</w:t>
      </w:r>
    </w:p>
    <w:p w14:paraId="4E52269D" w:rsidR="009D3D31" w:rsidRDefault="009D3D31" w:rsidP="005D026D">
      <w:pPr>
        <w:pStyle w:val="BodyText"/>
        <w:tabs>
          <w:tab w:val="left" w:pos="3960"/>
        </w:tabs>
        <w:spacing w:after="0" w:line="288" w:lineRule="auto"/>
        <w:rPr>
          <w:rFonts w:cs="Arial"/>
          <w:b/>
          <w:bCs/>
          <w:color w:val="FFFFFF"/>
          <w:sz w:val="22"/>
          <w:szCs w:val="22"/>
        </w:rPr>
      </w:pPr>
    </w:p>
    <w:p w14:paraId="1B0F8E01" w:rsidR="009D3D31" w:rsidRDefault="009D3D31" w:rsidP="005D026D">
      <w:pPr>
        <w:pStyle w:val="BodyText"/>
        <w:numPr>
          <w:ilvl w:val="0"/>
          <w:numId w:val="7"/>
        </w:numPr>
        <w:tabs>
          <w:tab w:val="left" w:pos="3960"/>
        </w:tabs>
        <w:spacing w:after="0" w:line="288" w:lineRule="auto"/>
      </w:pPr>
      <w:r>
        <w:t>Name:  Edmund Phee</w:t>
      </w:r>
    </w:p>
    <w:p w14:paraId="1E61DC17" w:rsidR="009D3D31" w:rsidRDefault="009D3D31" w:rsidP="005D026D">
      <w:pPr>
        <w:pStyle w:val="BodyText"/>
        <w:tabs>
          <w:tab w:val="left" w:pos="3960"/>
        </w:tabs>
        <w:spacing w:after="0" w:line="288" w:lineRule="auto"/>
        <w:ind w:left="720"/>
      </w:pPr>
      <w:r>
        <w:t>Destination:   Sembawang Starhub Shop Manager</w:t>
      </w:r>
    </w:p>
    <w:p w14:paraId="73E394DD" w:rsidR="009D3D31" w:rsidRDefault="009D3D31" w:rsidP="005D026D">
      <w:pPr>
        <w:pStyle w:val="BodyText"/>
        <w:tabs>
          <w:tab w:val="left" w:pos="3960"/>
        </w:tabs>
        <w:spacing w:after="0" w:line="288" w:lineRule="auto"/>
        <w:ind w:left="720"/>
      </w:pPr>
      <w:r>
        <w:t>Company: Planet Telecoms (S) Pte Ltd</w:t>
      </w:r>
    </w:p>
    <w:p w14:paraId="4C867C7B" w:rsidR="009D3D31" w:rsidRDefault="009D3D31" w:rsidP="005D026D">
      <w:pPr>
        <w:pStyle w:val="BodyText"/>
        <w:tabs>
          <w:tab w:val="left" w:pos="3960"/>
        </w:tabs>
        <w:spacing w:after="0" w:line="288" w:lineRule="auto"/>
        <w:ind w:left="720"/>
      </w:pPr>
      <w:r>
        <w:t>Tel: 97552997</w:t>
      </w:r>
    </w:p>
    <w:p w14:paraId="35A2928F" w:rsidR="009D3D31" w:rsidRDefault="009D3D31" w:rsidP="005D026D">
      <w:pPr>
        <w:pStyle w:val="BodyText"/>
        <w:tabs>
          <w:tab w:val="left" w:pos="3960"/>
        </w:tabs>
        <w:spacing w:after="0" w:line="288" w:lineRule="auto"/>
      </w:pPr>
    </w:p>
    <w:p w14:paraId="612A2774" w:rsidR="009D3D31" w:rsidRDefault="009D3D31" w:rsidP="005D026D">
      <w:pPr>
        <w:pStyle w:val="BodyText"/>
        <w:numPr>
          <w:ilvl w:val="0"/>
          <w:numId w:val="7"/>
        </w:numPr>
        <w:tabs>
          <w:tab w:val="left" w:pos="3960"/>
        </w:tabs>
        <w:spacing w:after="0" w:line="288" w:lineRule="auto"/>
      </w:pPr>
      <w:r>
        <w:t>Name:  Candy Chua</w:t>
      </w:r>
    </w:p>
    <w:p w14:paraId="77C85181" w:rsidR="009D3D31" w:rsidRDefault="009D3D31" w:rsidP="005D026D">
      <w:pPr>
        <w:pStyle w:val="BodyText"/>
        <w:tabs>
          <w:tab w:val="left" w:pos="3960"/>
        </w:tabs>
        <w:spacing w:after="0" w:line="288" w:lineRule="auto"/>
        <w:ind w:left="720"/>
      </w:pPr>
      <w:r>
        <w:t>Destination: IMM Starhub Shop Assistant Shop Manager</w:t>
      </w:r>
    </w:p>
    <w:p w14:paraId="0AC1EF09" w:rsidR="009D3D31" w:rsidRDefault="009D3D31" w:rsidP="005D026D">
      <w:pPr>
        <w:pStyle w:val="BodyText"/>
        <w:tabs>
          <w:tab w:val="left" w:pos="3960"/>
        </w:tabs>
        <w:spacing w:after="0" w:line="288" w:lineRule="auto"/>
        <w:ind w:left="720"/>
      </w:pPr>
      <w:r>
        <w:t>Company: Planet Telecoms (S) Pte Ltd</w:t>
      </w:r>
    </w:p>
    <w:p w14:paraId="0D506931" w:rsidR="009D3D31" w:rsidRDefault="009D3D31" w:rsidP="005D026D">
      <w:pPr>
        <w:pStyle w:val="BodyText"/>
        <w:tabs>
          <w:tab w:val="left" w:pos="3960"/>
        </w:tabs>
        <w:spacing w:after="0" w:line="288" w:lineRule="auto"/>
        <w:ind w:left="720"/>
      </w:pPr>
      <w:r>
        <w:t>Tel: 97574997</w:t>
      </w:r>
    </w:p>
    <w:p w14:paraId="7BEFCECF" w:rsidR="009D3D31" w:rsidRPr="005D026D" w:rsidRDefault="009D3D31" w:rsidP="005D026D">
      <w:pPr>
        <w:pStyle w:val="BodyText"/>
        <w:tabs>
          <w:tab w:val="left" w:pos="3960"/>
        </w:tabs>
        <w:spacing w:after="0" w:line="288" w:lineRule="auto"/>
        <w:rPr>
          <w:sz w:val="22"/>
          <w:szCs w:val="22"/>
        </w:rPr>
      </w:pPr>
    </w:p>
    <w:p w14:paraId="1832FBE4" w:rsidR="009D3D31" w:rsidRPr="005D026D" w:rsidRDefault="009D3D31" w:rsidP="005D026D">
      <w:pPr>
        <w:pStyle w:val="BodyText"/>
        <w:tabs>
          <w:tab w:val="left" w:pos="3960"/>
        </w:tabs>
        <w:spacing w:after="0" w:line="288" w:lineRule="auto"/>
        <w:rPr>
          <w:b/>
          <w:color w:val="FFFFFF"/>
          <w:sz w:val="22"/>
          <w:szCs w:val="22"/>
        </w:rPr>
      </w:pPr>
    </w:p>
    <w:p w14:paraId="042FF536" w:rsidR="009D3D31" w:rsidRPr="005D026D" w:rsidRDefault="009D3D31" w:rsidP="00C96C09">
      <w:pPr>
        <w:spacing w:line="288" w:lineRule="auto"/>
        <w:rPr>
          <w:b/>
          <w:color w:val="FFFFFF"/>
          <w:sz w:val="22"/>
          <w:szCs w:val="22"/>
        </w:rPr>
      </w:pPr>
    </w:p>
    <w:p w14:paraId="17A8C7F2" w:rsidR="009D3D31" w:rsidRDefault="009D3D31" w:rsidP="00C96C09">
      <w:pPr>
        <w:rPr>
          <w:rFonts w:cs="Arial"/>
          <w:sz w:val="22"/>
          <w:szCs w:val="22"/>
        </w:rPr>
      </w:pPr>
    </w:p>
    <w:p w14:paraId="526EBB6F" w:rsidR="009D3D31" w:rsidRDefault="009D3D31" w:rsidP="00C96C09">
      <w:pPr>
        <w:rPr>
          <w:rFonts w:cs="Arial"/>
          <w:sz w:val="22"/>
          <w:szCs w:val="22"/>
        </w:rPr>
      </w:pPr>
    </w:p>
    <w:p w14:paraId="3B5CBC87" w:rsidR="009D3D31" w:rsidRDefault="009D3D31"/>
    <w:sectPr w:rsidR="009D3D31" w:rsidSect="00375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1862"/>
    <w:multiLevelType w:val="hybridMultilevel"/>
    <w:tmpl w:val="3E12A0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4C7A70"/>
    <w:multiLevelType w:val="hybridMultilevel"/>
    <w:tmpl w:val="F44A587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709E8"/>
    <w:multiLevelType w:val="hybridMultilevel"/>
    <w:tmpl w:val="6D6060AC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3597718"/>
    <w:multiLevelType w:val="hybridMultilevel"/>
    <w:tmpl w:val="492A35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6C7803"/>
    <w:multiLevelType w:val="hybridMultilevel"/>
    <w:tmpl w:val="CA001BB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F3631F6"/>
    <w:multiLevelType w:val="hybridMultilevel"/>
    <w:tmpl w:val="D4649E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72940DD"/>
    <w:multiLevelType w:val="hybridMultilevel"/>
    <w:tmpl w:val="2034B5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412F4C"/>
    <w:multiLevelType w:val="hybridMultilevel"/>
    <w:tmpl w:val="776245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6C09"/>
    <w:rsid w:val="000408F2"/>
    <w:rsid w:val="00057A73"/>
    <w:rsid w:val="00071AA7"/>
    <w:rsid w:val="00092AA3"/>
    <w:rsid w:val="00097442"/>
    <w:rsid w:val="000D2629"/>
    <w:rsid w:val="000D659B"/>
    <w:rsid w:val="00157143"/>
    <w:rsid w:val="0016662E"/>
    <w:rsid w:val="001E6783"/>
    <w:rsid w:val="002031D3"/>
    <w:rsid w:val="002440A2"/>
    <w:rsid w:val="002716CC"/>
    <w:rsid w:val="002B16B8"/>
    <w:rsid w:val="002B6F9C"/>
    <w:rsid w:val="002B79B5"/>
    <w:rsid w:val="00320267"/>
    <w:rsid w:val="003333BC"/>
    <w:rsid w:val="003759EF"/>
    <w:rsid w:val="00404283"/>
    <w:rsid w:val="00406CC2"/>
    <w:rsid w:val="004202A2"/>
    <w:rsid w:val="004551A5"/>
    <w:rsid w:val="004868A0"/>
    <w:rsid w:val="00487860"/>
    <w:rsid w:val="004A53FE"/>
    <w:rsid w:val="004B121A"/>
    <w:rsid w:val="005B4F53"/>
    <w:rsid w:val="005D026D"/>
    <w:rsid w:val="005D5E2D"/>
    <w:rsid w:val="0060132D"/>
    <w:rsid w:val="00613620"/>
    <w:rsid w:val="006471E2"/>
    <w:rsid w:val="00697C1F"/>
    <w:rsid w:val="006B362A"/>
    <w:rsid w:val="007433CB"/>
    <w:rsid w:val="007544B5"/>
    <w:rsid w:val="007B52FE"/>
    <w:rsid w:val="007F5EE1"/>
    <w:rsid w:val="0081631F"/>
    <w:rsid w:val="00822CDC"/>
    <w:rsid w:val="00882704"/>
    <w:rsid w:val="008C601F"/>
    <w:rsid w:val="00922168"/>
    <w:rsid w:val="00932989"/>
    <w:rsid w:val="009647E1"/>
    <w:rsid w:val="009A3A63"/>
    <w:rsid w:val="009D3D31"/>
    <w:rsid w:val="00A72E8E"/>
    <w:rsid w:val="00B11207"/>
    <w:rsid w:val="00B54709"/>
    <w:rsid w:val="00BF1727"/>
    <w:rsid w:val="00C132F0"/>
    <w:rsid w:val="00C96C09"/>
    <w:rsid w:val="00C97A63"/>
    <w:rsid w:val="00CD2902"/>
    <w:rsid w:val="00CE44B0"/>
    <w:rsid w:val="00D05D59"/>
    <w:rsid w:val="00D32CA1"/>
    <w:rsid w:val="00DA3DB6"/>
    <w:rsid w:val="00E32DE0"/>
    <w:rsid w:val="00EC3CCE"/>
    <w:rsid w:val="00ED6656"/>
    <w:rsid w:val="00EE268C"/>
    <w:rsid w:val="00EF230E"/>
    <w:rsid w:val="00F25DC1"/>
    <w:rsid w:val="00F74BDF"/>
    <w:rsid w:val="00F95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dat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hapeDefaults>
    <o:shapedefaults v:ext="edit" spidmax="1030"/>
    <o:shapelayout v:ext="edit">
      <o:idmap v:ext="edit" data="1"/>
    </o:shapelayout>
  </w:shapeDefaults>
  <w:decimalSymbol w:val="."/>
  <w:listSeparator w:val=","/>
  <w14:docId w14:val="2967F0A7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C09"/>
    <w:rPr>
      <w:rFonts w:ascii="Arial" w:hAnsi="Arial" w:eastAsia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96C09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C96C09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C96C09"/>
    <w:rPr>
      <w:rFonts w:ascii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5D026D"/>
    <w:pPr>
      <w:spacing w:after="220" w:line="220" w:lineRule="atLeast"/>
      <w:jc w:val="both"/>
    </w:pPr>
    <w:rPr>
      <w:spacing w:val="-5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26D"/>
    <w:rPr>
      <w:rFonts w:ascii="Arial" w:hAnsi="Arial" w:cs="Times New Roman"/>
      <w:spacing w:val="-5"/>
      <w:sz w:val="20"/>
      <w:szCs w:val="20"/>
      <w:lang w:val="en-US"/>
    </w:rPr>
  </w:style>
  <w:style w:type="character" w:customStyle="1" w:styleId="apple-style-span">
    <w:name w:val="apple-style-span"/>
    <w:basedOn w:val="DefaultParagraphFont"/>
    <w:uiPriority w:val="99"/>
    <w:rsid w:val="005D026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gra80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533</Words>
  <Characters>3039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Wong Weng Hoe             </dc:title>
  <dc:subject/>
  <dc:creator>Tano</dc:creator>
  <cp:keywords/>
  <dc:description/>
  <cp:lastModifiedBy>smb.temp</cp:lastModifiedBy>
  <cp:revision>5</cp:revision>
  <dcterms:created xsi:type="dcterms:W3CDTF">2010-10-28T06:01:00Z</dcterms:created>
  <dcterms:modified xsi:type="dcterms:W3CDTF">2010-10-28T14:06:00Z</dcterms:modified>
</cp:coreProperties>
</file>